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5" distR="85725">
            <wp:extent cx="5274310" cy="7035162"/>
            <wp:effectExtent l="0" t="0" r="0" b="1"/>
            <wp:docPr id="2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516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85725" distR="85725">
            <wp:extent cx="5274310" cy="7035162"/>
            <wp:effectExtent l="0" t="0" r="0" b="0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516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85725" distR="85725">
            <wp:extent cx="5274310" cy="7035162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516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bookmarkStart w:id="0" w:name="_GoBack"/>
      <w:r>
        <w:drawing>
          <wp:inline distT="0" distB="0" distL="85725" distR="85725">
            <wp:extent cx="5274310" cy="7035162"/>
            <wp:effectExtent l="0" t="0" r="0" b="0"/>
            <wp:docPr id="5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图片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516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方正黑体_GBK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Calibri">
    <w:altName w:val="Times New Roman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DejaVu Sans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方正黑体_GBK"/>
    <w:panose1 w:val="02000000000000000000"/>
    <w:charset w:val="86"/>
    <w:family w:val="script"/>
    <w:pitch w:val="variable"/>
    <w:sig w:usb0="A00002BF" w:usb1="38CF7CFA" w:usb2="00082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Calibri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jpg"/><Relationship Id="rId3" Type="http://schemas.openxmlformats.org/officeDocument/2006/relationships/image" Target="media/3.jpg"/><Relationship Id="rId4" Type="http://schemas.openxmlformats.org/officeDocument/2006/relationships/image" Target="media/5.jpg"/><Relationship Id="rId5" Type="http://schemas.openxmlformats.org/officeDocument/2006/relationships/image" Target="media/7.jp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customXml" Target="../customXml/item1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678 0 1 1 1 1"/>
    <sectPr/>
  </customProps>
</customData>
</file>

<file path=customXml/itemProps1.xml><?xml version="1.0" encoding="utf-8"?>
<ds:datastoreItem xmlns:ds="http://schemas.openxmlformats.org/officeDocument/2006/customXml" ds:itemID="{7108EF71-FE19-439E-B6F3-F751D212993A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1</TotalTime>
  <Application>Yozo_Office9.0.5560.101ZH</Application>
  <Pages>4</Pages>
  <Words>0</Words>
  <Characters>24</Characters>
  <Lines>0</Lines>
  <Paragraphs>28</Paragraphs>
  <CharactersWithSpaces>32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</cp:lastModifiedBy>
  <cp:revision>2</cp:revision>
  <dcterms:created xsi:type="dcterms:W3CDTF">2021-05-08T07:28:00Z</dcterms:created>
  <dcterms:modified xsi:type="dcterms:W3CDTF">2025-01-15T02:22:01Z</dcterms:modified>
</cp:coreProperties>
</file>